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1070"/>
      </w:tblGrid>
      <w:tr w:rsidR="002A4ED5" w:rsidRPr="002A4ED5" w14:paraId="399E49EB" w14:textId="77777777" w:rsidTr="002A4ED5">
        <w:sdt>
          <w:sdtPr>
            <w:id w:val="415748049"/>
            <w:placeholder>
              <w:docPart w:val="47A4B8D6E73F42D699A6C13AB142E6ED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64141366" w14:textId="77777777" w:rsidR="002A4ED5" w:rsidRPr="002A4ED5" w:rsidRDefault="002A4ED5" w:rsidP="002A4ED5">
                <w:r w:rsidRPr="002A4ED5">
                  <w:t>Submitted by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71392DC8" w14:textId="77777777" w:rsidR="002A4ED5" w:rsidRPr="002A4ED5" w:rsidRDefault="002A4ED5" w:rsidP="002A4ED5"/>
        </w:tc>
      </w:tr>
      <w:tr w:rsidR="002A4ED5" w:rsidRPr="002A4ED5" w14:paraId="7F39E94A" w14:textId="77777777" w:rsidTr="002A4ED5">
        <w:sdt>
          <w:sdtPr>
            <w:id w:val="1692185716"/>
            <w:placeholder>
              <w:docPart w:val="5BEC010F329941B5BCE38801F03B2B40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08868462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2B914612" w14:textId="77777777" w:rsidR="002A4ED5" w:rsidRPr="002A4ED5" w:rsidRDefault="002A4ED5" w:rsidP="002A4ED5"/>
        </w:tc>
      </w:tr>
      <w:tr w:rsidR="002A4ED5" w:rsidRPr="002A4ED5" w14:paraId="17EC3915" w14:textId="77777777" w:rsidTr="002A4ED5">
        <w:sdt>
          <w:sdtPr>
            <w:id w:val="639315362"/>
            <w:placeholder>
              <w:docPart w:val="FB46754EC22741A7A4FB328BD365952C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6BB7CA65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04DC711E" w14:textId="77777777" w:rsidR="002A4ED5" w:rsidRPr="002A4ED5" w:rsidRDefault="002A4ED5" w:rsidP="002A4ED5"/>
        </w:tc>
      </w:tr>
      <w:tr w:rsidR="002A4ED5" w:rsidRPr="002A4ED5" w14:paraId="06632772" w14:textId="77777777" w:rsidTr="002A4ED5">
        <w:sdt>
          <w:sdtPr>
            <w:id w:val="1062217057"/>
            <w:placeholder>
              <w:docPart w:val="5A262AC4C4F5461EBAAE6961207E03A3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5C56A269" w14:textId="77777777"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2A17070" w14:textId="77777777" w:rsidR="002A4ED5" w:rsidRPr="002A4ED5" w:rsidRDefault="002A4ED5" w:rsidP="002A4ED5"/>
        </w:tc>
      </w:tr>
      <w:tr w:rsidR="002A4ED5" w:rsidRPr="002A4ED5" w14:paraId="02E647F9" w14:textId="77777777" w:rsidTr="002A4ED5">
        <w:sdt>
          <w:sdtPr>
            <w:id w:val="2001543155"/>
            <w:placeholder>
              <w:docPart w:val="79CA6716564B49CF9FF0B5CFCE7B7C4D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24ED0115" w14:textId="77777777" w:rsidR="002A4ED5" w:rsidRPr="002A4ED5" w:rsidRDefault="002A4ED5" w:rsidP="002A4ED5">
                <w:r w:rsidRPr="002A4ED5">
                  <w:t>City/State/Zip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334F43BC" w14:textId="77777777" w:rsidR="002A4ED5" w:rsidRPr="002A4ED5" w:rsidRDefault="002A4ED5" w:rsidP="002A4ED5"/>
        </w:tc>
      </w:tr>
    </w:tbl>
    <w:p w14:paraId="5763CDEC" w14:textId="77777777" w:rsidR="00806FF3" w:rsidRDefault="00806FF3" w:rsidP="00562601">
      <w:pPr>
        <w:pStyle w:val="NoSpacing"/>
      </w:pPr>
    </w:p>
    <w:tbl>
      <w:tblPr>
        <w:tblW w:w="4848" w:type="pct"/>
        <w:tblLayout w:type="fixed"/>
        <w:tblLook w:val="04A0" w:firstRow="1" w:lastRow="0" w:firstColumn="1" w:lastColumn="0" w:noHBand="0" w:noVBand="1"/>
      </w:tblPr>
      <w:tblGrid>
        <w:gridCol w:w="5396"/>
        <w:gridCol w:w="1982"/>
        <w:gridCol w:w="2429"/>
        <w:gridCol w:w="2698"/>
        <w:gridCol w:w="55"/>
      </w:tblGrid>
      <w:tr w:rsidR="00F917E1" w:rsidRPr="002A4ED5" w14:paraId="0FF281CE" w14:textId="77777777" w:rsidTr="00FA27FE">
        <w:trPr>
          <w:gridAfter w:val="1"/>
          <w:wAfter w:w="22" w:type="pct"/>
        </w:trPr>
        <w:sdt>
          <w:sdtPr>
            <w:id w:val="1101532736"/>
            <w:placeholder>
              <w:docPart w:val="323974707E894E48A4DC897D068E3F18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48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ADFAA3F" w14:textId="77777777" w:rsidR="00F917E1" w:rsidRPr="002A648D" w:rsidRDefault="00F917E1" w:rsidP="002A648D">
                <w:pPr>
                  <w:pStyle w:val="TableHeaders"/>
                </w:pPr>
                <w:r w:rsidRPr="002A648D">
                  <w:t>Item</w:t>
                </w:r>
              </w:p>
            </w:tc>
          </w:sdtContent>
        </w:sdt>
        <w:tc>
          <w:tcPr>
            <w:tcW w:w="789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192FAF7" w14:textId="58BA8AC8" w:rsidR="00F917E1" w:rsidRPr="002A4ED5" w:rsidRDefault="00F917E1" w:rsidP="002A4ED5">
            <w:pPr>
              <w:pStyle w:val="TableHeaders"/>
            </w:pPr>
            <w:r>
              <w:t>Quantity</w:t>
            </w:r>
          </w:p>
        </w:tc>
        <w:tc>
          <w:tcPr>
            <w:tcW w:w="2041" w:type="pct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FFFFFF" w:themeColor="background1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EB2CBE4" w14:textId="44A19AA1" w:rsidR="00F917E1" w:rsidRPr="002A4ED5" w:rsidRDefault="00FA27FE" w:rsidP="002A4ED5">
            <w:pPr>
              <w:pStyle w:val="TableHeaders"/>
            </w:pPr>
            <w:r>
              <w:t>Cost</w:t>
            </w:r>
          </w:p>
        </w:tc>
      </w:tr>
      <w:tr w:rsidR="00F917E1" w:rsidRPr="002A4ED5" w14:paraId="1DBCB36D" w14:textId="77777777" w:rsidTr="00FA27FE">
        <w:tc>
          <w:tcPr>
            <w:tcW w:w="214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56A87E3" w14:textId="77777777" w:rsidR="00F917E1" w:rsidRPr="002A4ED5" w:rsidRDefault="00F917E1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89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2EBF751" w14:textId="77777777" w:rsidR="00F917E1" w:rsidRPr="002A4ED5" w:rsidRDefault="00F917E1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967" w:type="pct"/>
            <w:tcBorders>
              <w:top w:val="single" w:sz="2" w:space="0" w:color="FFFFFF" w:themeColor="background1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17BAED2" w14:textId="78345E91" w:rsidR="00F917E1" w:rsidRPr="002A4ED5" w:rsidRDefault="00FA27FE" w:rsidP="00582B1C">
            <w:pPr>
              <w:pStyle w:val="TableSubheadings"/>
            </w:pPr>
            <w:r>
              <w:t>Price Per Gallon</w:t>
            </w:r>
          </w:p>
        </w:tc>
        <w:tc>
          <w:tcPr>
            <w:tcW w:w="1096" w:type="pct"/>
            <w:gridSpan w:val="2"/>
            <w:tcBorders>
              <w:top w:val="single" w:sz="2" w:space="0" w:color="FFFFFF" w:themeColor="background1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0EEAAAC" w14:textId="2F8402B5" w:rsidR="00F917E1" w:rsidRPr="002A4ED5" w:rsidRDefault="00FA27FE" w:rsidP="00582B1C">
            <w:pPr>
              <w:pStyle w:val="TableSubheadings"/>
            </w:pPr>
            <w:r>
              <w:t>Total Gallons</w:t>
            </w:r>
          </w:p>
        </w:tc>
      </w:tr>
      <w:tr w:rsidR="00F917E1" w:rsidRPr="002A4ED5" w14:paraId="7C4995A9" w14:textId="77777777" w:rsidTr="00FA27FE">
        <w:tc>
          <w:tcPr>
            <w:tcW w:w="214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3C2AAC" w14:textId="77777777" w:rsidR="00F917E1" w:rsidRPr="002A4ED5" w:rsidRDefault="00F917E1" w:rsidP="002A4ED5"/>
        </w:tc>
        <w:tc>
          <w:tcPr>
            <w:tcW w:w="78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3DECA9" w14:textId="77777777" w:rsidR="00F917E1" w:rsidRPr="002A4ED5" w:rsidRDefault="00F917E1" w:rsidP="002A4ED5"/>
        </w:tc>
        <w:tc>
          <w:tcPr>
            <w:tcW w:w="96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AD0A0E" w14:textId="77777777" w:rsidR="00F917E1" w:rsidRPr="002A4ED5" w:rsidRDefault="00F917E1" w:rsidP="002A4ED5"/>
        </w:tc>
        <w:tc>
          <w:tcPr>
            <w:tcW w:w="1096" w:type="pct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677BE7" w14:textId="77777777" w:rsidR="00F917E1" w:rsidRPr="002A4ED5" w:rsidRDefault="00F917E1" w:rsidP="002A4ED5"/>
        </w:tc>
      </w:tr>
      <w:tr w:rsidR="00F917E1" w:rsidRPr="002A4ED5" w14:paraId="30BC41E1" w14:textId="77777777" w:rsidTr="00FA27FE">
        <w:tc>
          <w:tcPr>
            <w:tcW w:w="21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FF6FCE" w14:textId="77777777" w:rsidR="00F917E1" w:rsidRPr="002A4ED5" w:rsidRDefault="00F917E1" w:rsidP="002A4ED5"/>
        </w:tc>
        <w:tc>
          <w:tcPr>
            <w:tcW w:w="7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70EB9B" w14:textId="77777777" w:rsidR="00F917E1" w:rsidRPr="002A4ED5" w:rsidRDefault="00F917E1" w:rsidP="002A4ED5"/>
        </w:tc>
        <w:tc>
          <w:tcPr>
            <w:tcW w:w="9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0B74DE" w14:textId="77777777" w:rsidR="00F917E1" w:rsidRPr="002A4ED5" w:rsidRDefault="00F917E1" w:rsidP="002A4ED5"/>
        </w:tc>
        <w:tc>
          <w:tcPr>
            <w:tcW w:w="1096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8F6781" w14:textId="77777777" w:rsidR="00F917E1" w:rsidRPr="002A4ED5" w:rsidRDefault="00F917E1" w:rsidP="002A4ED5"/>
        </w:tc>
      </w:tr>
      <w:tr w:rsidR="00F917E1" w:rsidRPr="002A4ED5" w14:paraId="3C4F035C" w14:textId="77777777" w:rsidTr="00FA27FE">
        <w:tc>
          <w:tcPr>
            <w:tcW w:w="21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3825BC" w14:textId="77777777" w:rsidR="00F917E1" w:rsidRPr="002A4ED5" w:rsidRDefault="00F917E1" w:rsidP="002A4ED5"/>
        </w:tc>
        <w:tc>
          <w:tcPr>
            <w:tcW w:w="7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0C84B3" w14:textId="77777777" w:rsidR="00F917E1" w:rsidRPr="002A4ED5" w:rsidRDefault="00F917E1" w:rsidP="002A4ED5"/>
        </w:tc>
        <w:tc>
          <w:tcPr>
            <w:tcW w:w="9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4B93FA" w14:textId="77777777" w:rsidR="00F917E1" w:rsidRPr="002A4ED5" w:rsidRDefault="00F917E1" w:rsidP="002A4ED5"/>
        </w:tc>
        <w:tc>
          <w:tcPr>
            <w:tcW w:w="1096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78CC90" w14:textId="77777777" w:rsidR="00F917E1" w:rsidRPr="002A4ED5" w:rsidRDefault="00F917E1" w:rsidP="002A4ED5"/>
        </w:tc>
      </w:tr>
      <w:tr w:rsidR="00F917E1" w:rsidRPr="002A4ED5" w14:paraId="3CA6583F" w14:textId="77777777" w:rsidTr="00FA27FE">
        <w:tc>
          <w:tcPr>
            <w:tcW w:w="21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40B2EB" w14:textId="77777777" w:rsidR="00F917E1" w:rsidRPr="002A4ED5" w:rsidRDefault="00F917E1" w:rsidP="002A4ED5"/>
        </w:tc>
        <w:tc>
          <w:tcPr>
            <w:tcW w:w="7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1CBAAF" w14:textId="77777777" w:rsidR="00F917E1" w:rsidRPr="002A4ED5" w:rsidRDefault="00F917E1" w:rsidP="002A4ED5"/>
        </w:tc>
        <w:tc>
          <w:tcPr>
            <w:tcW w:w="9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32B933" w14:textId="77777777" w:rsidR="00F917E1" w:rsidRPr="002A4ED5" w:rsidRDefault="00F917E1" w:rsidP="002A4ED5"/>
        </w:tc>
        <w:tc>
          <w:tcPr>
            <w:tcW w:w="1096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F7830B" w14:textId="77777777" w:rsidR="00F917E1" w:rsidRPr="002A4ED5" w:rsidRDefault="00F917E1" w:rsidP="002A4ED5"/>
        </w:tc>
      </w:tr>
      <w:tr w:rsidR="00F917E1" w:rsidRPr="002A4ED5" w14:paraId="7C66152E" w14:textId="77777777" w:rsidTr="00FA27FE">
        <w:tc>
          <w:tcPr>
            <w:tcW w:w="21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9432B1" w14:textId="77777777" w:rsidR="00F917E1" w:rsidRPr="002A4ED5" w:rsidRDefault="00F917E1" w:rsidP="002A4ED5"/>
        </w:tc>
        <w:tc>
          <w:tcPr>
            <w:tcW w:w="7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6986EB" w14:textId="77777777" w:rsidR="00F917E1" w:rsidRPr="002A4ED5" w:rsidRDefault="00F917E1" w:rsidP="002A4ED5"/>
        </w:tc>
        <w:tc>
          <w:tcPr>
            <w:tcW w:w="9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69BE4F" w14:textId="77777777" w:rsidR="00F917E1" w:rsidRPr="002A4ED5" w:rsidRDefault="00F917E1" w:rsidP="002A4ED5"/>
        </w:tc>
        <w:tc>
          <w:tcPr>
            <w:tcW w:w="1096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B6CDD7" w14:textId="77777777" w:rsidR="00F917E1" w:rsidRPr="002A4ED5" w:rsidRDefault="00F917E1" w:rsidP="002A4ED5"/>
        </w:tc>
      </w:tr>
      <w:tr w:rsidR="00F917E1" w:rsidRPr="002A4ED5" w14:paraId="5C4B44EA" w14:textId="77777777" w:rsidTr="00FA27FE">
        <w:tc>
          <w:tcPr>
            <w:tcW w:w="21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47920C" w14:textId="77777777" w:rsidR="00F917E1" w:rsidRPr="002A4ED5" w:rsidRDefault="00F917E1" w:rsidP="002A4ED5"/>
        </w:tc>
        <w:tc>
          <w:tcPr>
            <w:tcW w:w="7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BADECE" w14:textId="77777777" w:rsidR="00F917E1" w:rsidRPr="002A4ED5" w:rsidRDefault="00F917E1" w:rsidP="002A4ED5"/>
        </w:tc>
        <w:tc>
          <w:tcPr>
            <w:tcW w:w="9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0255D5" w14:textId="77777777" w:rsidR="00F917E1" w:rsidRPr="002A4ED5" w:rsidRDefault="00F917E1" w:rsidP="002A4ED5"/>
        </w:tc>
        <w:tc>
          <w:tcPr>
            <w:tcW w:w="1096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A3B3C7" w14:textId="77777777" w:rsidR="00F917E1" w:rsidRPr="002A4ED5" w:rsidRDefault="00F917E1" w:rsidP="002A4ED5"/>
        </w:tc>
      </w:tr>
      <w:tr w:rsidR="00F917E1" w:rsidRPr="002A4ED5" w14:paraId="092A0C91" w14:textId="77777777" w:rsidTr="00FA27FE">
        <w:tc>
          <w:tcPr>
            <w:tcW w:w="21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9F9FAC" w14:textId="77777777" w:rsidR="00F917E1" w:rsidRPr="002A4ED5" w:rsidRDefault="00F917E1" w:rsidP="002A4ED5"/>
        </w:tc>
        <w:tc>
          <w:tcPr>
            <w:tcW w:w="7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BD5B14" w14:textId="77777777" w:rsidR="00F917E1" w:rsidRPr="002A4ED5" w:rsidRDefault="00F917E1" w:rsidP="002A4ED5"/>
        </w:tc>
        <w:tc>
          <w:tcPr>
            <w:tcW w:w="9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5C070C" w14:textId="77777777" w:rsidR="00F917E1" w:rsidRPr="002A4ED5" w:rsidRDefault="00F917E1" w:rsidP="002A4ED5"/>
        </w:tc>
        <w:tc>
          <w:tcPr>
            <w:tcW w:w="1096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875011" w14:textId="77777777" w:rsidR="00F917E1" w:rsidRPr="002A4ED5" w:rsidRDefault="00F917E1" w:rsidP="002A4ED5"/>
        </w:tc>
      </w:tr>
      <w:tr w:rsidR="00F917E1" w:rsidRPr="002A4ED5" w14:paraId="0CFDC7A8" w14:textId="77777777" w:rsidTr="00FA27FE">
        <w:tc>
          <w:tcPr>
            <w:tcW w:w="2148" w:type="pct"/>
            <w:tcBorders>
              <w:top w:val="single" w:sz="4" w:space="0" w:color="auto"/>
            </w:tcBorders>
          </w:tcPr>
          <w:p w14:paraId="3FA5D5EB" w14:textId="77777777" w:rsidR="00F917E1" w:rsidRPr="002A4ED5" w:rsidRDefault="00F917E1" w:rsidP="002A4ED5"/>
        </w:tc>
        <w:tc>
          <w:tcPr>
            <w:tcW w:w="789" w:type="pct"/>
            <w:tcBorders>
              <w:top w:val="single" w:sz="4" w:space="0" w:color="auto"/>
            </w:tcBorders>
          </w:tcPr>
          <w:p w14:paraId="580C7415" w14:textId="77777777" w:rsidR="00F917E1" w:rsidRPr="002A4ED5" w:rsidRDefault="00F917E1" w:rsidP="002A4ED5"/>
        </w:tc>
        <w:tc>
          <w:tcPr>
            <w:tcW w:w="967" w:type="pct"/>
            <w:tcBorders>
              <w:top w:val="single" w:sz="4" w:space="0" w:color="auto"/>
            </w:tcBorders>
          </w:tcPr>
          <w:p w14:paraId="70CE300E" w14:textId="77777777" w:rsidR="00F917E1" w:rsidRPr="002A4ED5" w:rsidRDefault="00F917E1" w:rsidP="002A4ED5"/>
        </w:tc>
        <w:tc>
          <w:tcPr>
            <w:tcW w:w="1096" w:type="pct"/>
            <w:gridSpan w:val="2"/>
            <w:tcBorders>
              <w:top w:val="single" w:sz="4" w:space="0" w:color="auto"/>
            </w:tcBorders>
          </w:tcPr>
          <w:p w14:paraId="31166E8A" w14:textId="77777777" w:rsidR="00F917E1" w:rsidRPr="002A4ED5" w:rsidRDefault="00F917E1" w:rsidP="002A4ED5"/>
        </w:tc>
      </w:tr>
    </w:tbl>
    <w:p w14:paraId="7EE11F24" w14:textId="3BD767B0" w:rsidR="00806FF3" w:rsidRPr="00FA27FE" w:rsidRDefault="00FA27FE" w:rsidP="00FA27FE">
      <w:pPr>
        <w:tabs>
          <w:tab w:val="right" w:pos="12960"/>
        </w:tabs>
        <w:ind w:left="7200" w:firstLine="720"/>
        <w:rPr>
          <w:sz w:val="48"/>
          <w:szCs w:val="48"/>
        </w:rPr>
      </w:pPr>
      <w:r w:rsidRPr="00FA27FE">
        <w:rPr>
          <w:sz w:val="48"/>
          <w:szCs w:val="48"/>
        </w:rPr>
        <w:t xml:space="preserve">Total </w:t>
      </w:r>
      <w:r>
        <w:rPr>
          <w:sz w:val="48"/>
          <w:szCs w:val="48"/>
        </w:rPr>
        <w:t>$________</w:t>
      </w:r>
      <w:r>
        <w:rPr>
          <w:sz w:val="48"/>
          <w:szCs w:val="48"/>
        </w:rPr>
        <w:tab/>
      </w:r>
    </w:p>
    <w:sectPr w:rsidR="00806FF3" w:rsidRPr="00FA27FE" w:rsidSect="006250A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9D033D" w14:textId="77777777" w:rsidR="009F48A1" w:rsidRDefault="009F48A1" w:rsidP="00650259">
      <w:pPr>
        <w:spacing w:line="240" w:lineRule="auto"/>
      </w:pPr>
      <w:r>
        <w:separator/>
      </w:r>
    </w:p>
  </w:endnote>
  <w:endnote w:type="continuationSeparator" w:id="0">
    <w:p w14:paraId="40E7101A" w14:textId="77777777" w:rsidR="009F48A1" w:rsidRDefault="009F48A1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9094893-6116-C945-8AC5-0C7477175BF3}"/>
    <w:embedBold r:id="rId2" w:fontKey="{DEA7D49A-0EB5-6F4C-99D7-D91FD855D9AF}"/>
    <w:embedItalic r:id="rId3" w:fontKey="{82F3F288-EF47-A346-943B-5E83B44B1616}"/>
    <w:embedBoldItalic r:id="rId4" w:fontKey="{A127BD94-917A-0B46-85F5-84E69C1D92A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0923AA4-F085-AC4A-B428-7F409145D6FB}"/>
    <w:embedBold r:id="rId6" w:fontKey="{5E46AFDB-A636-4044-92C5-DA26C5987022}"/>
    <w:embedItalic r:id="rId7" w:fontKey="{B2A7DEF7-A58A-A74A-98F9-16BA96311488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8" w:fontKey="{E10696FC-30E6-A548-9DB2-634A0DDBCC1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7DC0F2B1-1B20-804C-8B19-BFF59244460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0" w:fontKey="{1A751918-6D6E-014B-A464-BA8AC6DE10D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1" w:fontKey="{FAA7EF51-D592-8C41-8E52-741261A26B6D}"/>
    <w:embedBold r:id="rId12" w:fontKey="{83BFB1AC-1FCF-1D45-B2D9-D6140148465B}"/>
    <w:embedItalic r:id="rId13" w:fontKey="{9075049E-603A-AD4A-8F4F-5CB910994407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4" w:fontKey="{BC8B6BD9-FD6C-6F4B-BCF6-DBA87939522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1DA8C" w14:textId="77777777" w:rsidR="00997D43" w:rsidRDefault="00997D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6480"/>
      <w:gridCol w:w="6480"/>
    </w:tblGrid>
    <w:tr w:rsidR="00562601" w:rsidRPr="00562601" w14:paraId="5D6D13A2" w14:textId="77777777" w:rsidTr="00562601">
      <w:tc>
        <w:tcPr>
          <w:tcW w:w="2500" w:type="pct"/>
          <w:vAlign w:val="center"/>
        </w:tcPr>
        <w:p w14:paraId="5E13DDB7" w14:textId="02FBFB8A" w:rsidR="00562601" w:rsidRPr="002A648D" w:rsidRDefault="00562601" w:rsidP="002A648D">
          <w:pPr>
            <w:pStyle w:val="Footer"/>
          </w:pPr>
        </w:p>
      </w:tc>
      <w:tc>
        <w:tcPr>
          <w:tcW w:w="2500" w:type="pct"/>
          <w:vAlign w:val="center"/>
        </w:tcPr>
        <w:p w14:paraId="3B2D8C53" w14:textId="42065B0B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</w:p>
      </w:tc>
    </w:tr>
  </w:tbl>
  <w:p w14:paraId="3C9712A1" w14:textId="77777777" w:rsidR="00562601" w:rsidRDefault="00562601" w:rsidP="002A648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4363D" w14:textId="77777777" w:rsidR="00997D43" w:rsidRDefault="00997D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EB667D" w14:textId="77777777" w:rsidR="009F48A1" w:rsidRDefault="009F48A1" w:rsidP="00650259">
      <w:pPr>
        <w:spacing w:line="240" w:lineRule="auto"/>
      </w:pPr>
      <w:r>
        <w:separator/>
      </w:r>
    </w:p>
  </w:footnote>
  <w:footnote w:type="continuationSeparator" w:id="0">
    <w:p w14:paraId="36DEDA29" w14:textId="77777777" w:rsidR="009F48A1" w:rsidRDefault="009F48A1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5A53B" w14:textId="77777777" w:rsidR="00997D43" w:rsidRDefault="00997D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169"/>
      <w:gridCol w:w="11791"/>
    </w:tblGrid>
    <w:tr w:rsidR="00562601" w:rsidRPr="00562601" w14:paraId="4EF9C657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7460A5A1" w14:textId="70C5C4DC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</w:p>
      </w:tc>
      <w:tc>
        <w:tcPr>
          <w:tcW w:w="4549" w:type="pct"/>
          <w:shd w:val="clear" w:color="auto" w:fill="731F1C" w:themeFill="accent5"/>
          <w:vAlign w:val="center"/>
        </w:tcPr>
        <w:p w14:paraId="3ABF10F1" w14:textId="138720EA" w:rsidR="00562601" w:rsidRPr="002B69B4" w:rsidRDefault="00E11EA7" w:rsidP="002B69B4">
          <w:pPr>
            <w:pStyle w:val="Header"/>
          </w:pPr>
          <w:r>
            <w:rPr>
              <w:rFonts w:ascii="Corbel" w:hAnsi="Corbel"/>
              <w:b w:val="0"/>
              <w:noProof/>
              <w:szCs w:val="24"/>
            </w:rPr>
            <w:t>[INSERT COMPANY NAME</w:t>
          </w:r>
          <w:r>
            <w:rPr>
              <w:rFonts w:ascii="Corbel" w:hAnsi="Corbel"/>
              <w:b w:val="0"/>
              <w:noProof/>
              <w:szCs w:val="24"/>
            </w:rPr>
            <w:t>]</w:t>
          </w:r>
          <w:r w:rsidR="00F917E1">
            <w:t xml:space="preserve"> Invoice</w:t>
          </w:r>
        </w:p>
      </w:tc>
    </w:tr>
  </w:tbl>
  <w:p w14:paraId="5F3ADACF" w14:textId="77777777" w:rsidR="00562601" w:rsidRDefault="00562601" w:rsidP="00562601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DFC23" w14:textId="77777777" w:rsidR="00997D43" w:rsidRDefault="00997D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sDQwNzcwN7UwNTCyMLRU0lEKTi0uzszPAykwrAUAKd1+TiwAAAA="/>
  </w:docVars>
  <w:rsids>
    <w:rsidRoot w:val="00F917E1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756E2"/>
    <w:rsid w:val="001E4E2C"/>
    <w:rsid w:val="00261C01"/>
    <w:rsid w:val="002A4ED5"/>
    <w:rsid w:val="002A648D"/>
    <w:rsid w:val="002A6B3B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250A2"/>
    <w:rsid w:val="0063739C"/>
    <w:rsid w:val="00650259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40E73"/>
    <w:rsid w:val="0098597D"/>
    <w:rsid w:val="00991B30"/>
    <w:rsid w:val="00997D43"/>
    <w:rsid w:val="009D406B"/>
    <w:rsid w:val="009F2638"/>
    <w:rsid w:val="009F48A1"/>
    <w:rsid w:val="009F619A"/>
    <w:rsid w:val="009F6DDE"/>
    <w:rsid w:val="00A370A8"/>
    <w:rsid w:val="00A60442"/>
    <w:rsid w:val="00AC2926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11EA7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917E1"/>
    <w:rsid w:val="00FA27F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49AFF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dyMull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7A4B8D6E73F42D699A6C13AB142E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AA08C6-C7F2-48FE-A586-79F08661211E}"/>
      </w:docPartPr>
      <w:docPartBody>
        <w:p w:rsidR="00546C2F" w:rsidRDefault="00B7641C">
          <w:pPr>
            <w:pStyle w:val="47A4B8D6E73F42D699A6C13AB142E6ED"/>
          </w:pPr>
          <w:r w:rsidRPr="002A4ED5">
            <w:t>Submitted by</w:t>
          </w:r>
        </w:p>
      </w:docPartBody>
    </w:docPart>
    <w:docPart>
      <w:docPartPr>
        <w:name w:val="5BEC010F329941B5BCE38801F03B2B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70B331-ECAA-45A1-8054-16DDB1F3054E}"/>
      </w:docPartPr>
      <w:docPartBody>
        <w:p w:rsidR="00546C2F" w:rsidRDefault="00B7641C">
          <w:pPr>
            <w:pStyle w:val="5BEC010F329941B5BCE38801F03B2B40"/>
          </w:pPr>
          <w:r w:rsidRPr="002A4ED5">
            <w:t>Phone</w:t>
          </w:r>
        </w:p>
      </w:docPartBody>
    </w:docPart>
    <w:docPart>
      <w:docPartPr>
        <w:name w:val="FB46754EC22741A7A4FB328BD36595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5F04D2-113A-4B8C-8D9E-D9EA347363EF}"/>
      </w:docPartPr>
      <w:docPartBody>
        <w:p w:rsidR="00546C2F" w:rsidRDefault="00B7641C">
          <w:pPr>
            <w:pStyle w:val="FB46754EC22741A7A4FB328BD365952C"/>
          </w:pPr>
          <w:r w:rsidRPr="002A4ED5">
            <w:t>Email</w:t>
          </w:r>
        </w:p>
      </w:docPartBody>
    </w:docPart>
    <w:docPart>
      <w:docPartPr>
        <w:name w:val="5A262AC4C4F5461EBAAE6961207E03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B54F61-A12D-418B-81A5-C9F16FD65C66}"/>
      </w:docPartPr>
      <w:docPartBody>
        <w:p w:rsidR="00546C2F" w:rsidRDefault="00B7641C">
          <w:pPr>
            <w:pStyle w:val="5A262AC4C4F5461EBAAE6961207E03A3"/>
          </w:pPr>
          <w:r w:rsidRPr="002A4ED5">
            <w:t>Address</w:t>
          </w:r>
        </w:p>
      </w:docPartBody>
    </w:docPart>
    <w:docPart>
      <w:docPartPr>
        <w:name w:val="79CA6716564B49CF9FF0B5CFCE7B7C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63C5C9-601A-4556-9EAD-FACBEE017FAE}"/>
      </w:docPartPr>
      <w:docPartBody>
        <w:p w:rsidR="00546C2F" w:rsidRDefault="00B7641C">
          <w:pPr>
            <w:pStyle w:val="79CA6716564B49CF9FF0B5CFCE7B7C4D"/>
          </w:pPr>
          <w:r w:rsidRPr="002A4ED5">
            <w:t>City/State/Zip</w:t>
          </w:r>
        </w:p>
      </w:docPartBody>
    </w:docPart>
    <w:docPart>
      <w:docPartPr>
        <w:name w:val="323974707E894E48A4DC897D068E3F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3CCC2-F59E-49E9-A3B6-218D4B56B588}"/>
      </w:docPartPr>
      <w:docPartBody>
        <w:p w:rsidR="00546C2F" w:rsidRDefault="00EB543D" w:rsidP="00EB543D">
          <w:pPr>
            <w:pStyle w:val="323974707E894E48A4DC897D068E3F18"/>
          </w:pPr>
          <w:r w:rsidRPr="002A648D">
            <w:t>Item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43D"/>
    <w:rsid w:val="00546C2F"/>
    <w:rsid w:val="006068D8"/>
    <w:rsid w:val="00B7641C"/>
    <w:rsid w:val="00EB5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7A4B8D6E73F42D699A6C13AB142E6ED">
    <w:name w:val="47A4B8D6E73F42D699A6C13AB142E6ED"/>
  </w:style>
  <w:style w:type="paragraph" w:customStyle="1" w:styleId="5BEC010F329941B5BCE38801F03B2B40">
    <w:name w:val="5BEC010F329941B5BCE38801F03B2B40"/>
  </w:style>
  <w:style w:type="paragraph" w:customStyle="1" w:styleId="FB46754EC22741A7A4FB328BD365952C">
    <w:name w:val="FB46754EC22741A7A4FB328BD365952C"/>
  </w:style>
  <w:style w:type="paragraph" w:customStyle="1" w:styleId="5A262AC4C4F5461EBAAE6961207E03A3">
    <w:name w:val="5A262AC4C4F5461EBAAE6961207E03A3"/>
  </w:style>
  <w:style w:type="paragraph" w:customStyle="1" w:styleId="79CA6716564B49CF9FF0B5CFCE7B7C4D">
    <w:name w:val="79CA6716564B49CF9FF0B5CFCE7B7C4D"/>
  </w:style>
  <w:style w:type="paragraph" w:customStyle="1" w:styleId="323974707E894E48A4DC897D068E3F18">
    <w:name w:val="323974707E894E48A4DC897D068E3F18"/>
    <w:rsid w:val="00EB54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C:\Users\CodyMull\AppData\Roaming\Microsoft\Templates\Logowear order form.dotx</Template>
  <TotalTime>0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2022-02-11T18:17:00Z</dcterms:created>
  <dcterms:modified xsi:type="dcterms:W3CDTF">2022-02-14T17:34:00Z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